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CD84168" w14:textId="77777777" w:rsidR="0017471F" w:rsidRPr="007754CE" w:rsidRDefault="0017471F" w:rsidP="0017471F">
      <w:pPr>
        <w:spacing w:before="100" w:beforeAutospacing="1" w:after="100" w:afterAutospacing="1"/>
        <w:ind w:firstLine="708"/>
        <w:rPr>
          <w:rFonts w:ascii="Times New Roman" w:hAnsi="Times New Roman"/>
        </w:rPr>
      </w:pPr>
      <w:r w:rsidRPr="007754CE">
        <w:rPr>
          <w:rFonts w:ascii="Times New Roman" w:hAnsi="Times New Roman"/>
        </w:rPr>
        <w:t>Aan: het college van burgemeester en wethouders van de gemeente Sittard-Geleen</w:t>
      </w:r>
    </w:p>
    <w:p w14:paraId="1F521910" w14:textId="77777777" w:rsidR="0017471F" w:rsidRPr="007754CE" w:rsidRDefault="0017471F" w:rsidP="0017471F">
      <w:pPr>
        <w:spacing w:before="100" w:beforeAutospacing="1" w:after="100" w:afterAutospacing="1"/>
        <w:ind w:firstLine="708"/>
        <w:rPr>
          <w:rFonts w:ascii="Times New Roman" w:hAnsi="Times New Roman"/>
          <w:lang w:val="en-US"/>
        </w:rPr>
      </w:pPr>
      <w:r w:rsidRPr="007754CE">
        <w:rPr>
          <w:rFonts w:ascii="Times New Roman" w:hAnsi="Times New Roman"/>
          <w:lang w:val="en-US"/>
        </w:rPr>
        <w:t xml:space="preserve">p.a. </w:t>
      </w:r>
      <w:hyperlink r:id="rId8" w:history="1">
        <w:r w:rsidRPr="007754CE">
          <w:rPr>
            <w:rStyle w:val="Hyperlink"/>
            <w:rFonts w:ascii="Times New Roman" w:hAnsi="Times New Roman"/>
            <w:lang w:val="en-US"/>
          </w:rPr>
          <w:t>raadsgriffie@sittard-geleen.nl</w:t>
        </w:r>
      </w:hyperlink>
      <w:r w:rsidRPr="007754CE">
        <w:rPr>
          <w:rFonts w:ascii="Times New Roman" w:hAnsi="Times New Roman"/>
          <w:lang w:val="en-US"/>
        </w:rPr>
        <w:t xml:space="preserve"> </w:t>
      </w:r>
    </w:p>
    <w:p w14:paraId="2B982BF8" w14:textId="1E3629A2" w:rsidR="0017471F" w:rsidRPr="007754CE" w:rsidRDefault="0017471F" w:rsidP="0017471F">
      <w:pPr>
        <w:ind w:firstLine="708"/>
        <w:rPr>
          <w:rFonts w:ascii="Times New Roman" w:hAnsi="Times New Roman"/>
        </w:rPr>
      </w:pPr>
      <w:r w:rsidRPr="007754CE">
        <w:rPr>
          <w:rFonts w:ascii="Times New Roman" w:hAnsi="Times New Roman"/>
        </w:rPr>
        <w:t xml:space="preserve">Holtum, </w:t>
      </w:r>
      <w:r>
        <w:rPr>
          <w:rFonts w:ascii="Times New Roman" w:hAnsi="Times New Roman"/>
        </w:rPr>
        <w:t>24 juni 2026</w:t>
      </w:r>
    </w:p>
    <w:p w14:paraId="07DB8291" w14:textId="77777777" w:rsidR="0017471F" w:rsidRPr="007754CE" w:rsidRDefault="0017471F" w:rsidP="0017471F">
      <w:pPr>
        <w:ind w:firstLine="708"/>
        <w:rPr>
          <w:rFonts w:ascii="Times New Roman" w:hAnsi="Times New Roman"/>
        </w:rPr>
      </w:pPr>
    </w:p>
    <w:p w14:paraId="0B2CB45E" w14:textId="429FF1F8" w:rsidR="0017471F" w:rsidRPr="007754CE" w:rsidRDefault="0017471F" w:rsidP="0017471F">
      <w:pPr>
        <w:ind w:firstLine="708"/>
        <w:rPr>
          <w:rFonts w:ascii="Times New Roman" w:hAnsi="Times New Roman"/>
        </w:rPr>
      </w:pPr>
      <w:r w:rsidRPr="007754CE">
        <w:rPr>
          <w:rFonts w:ascii="Times New Roman" w:hAnsi="Times New Roman"/>
        </w:rPr>
        <w:t>Briefnr. MCGF: 0</w:t>
      </w:r>
      <w:r>
        <w:rPr>
          <w:rFonts w:ascii="Times New Roman" w:hAnsi="Times New Roman"/>
        </w:rPr>
        <w:t>6</w:t>
      </w:r>
      <w:r w:rsidRPr="007754CE">
        <w:rPr>
          <w:rFonts w:ascii="Times New Roman" w:hAnsi="Times New Roman"/>
        </w:rPr>
        <w:t>/2</w:t>
      </w:r>
      <w:r>
        <w:rPr>
          <w:rFonts w:ascii="Times New Roman" w:hAnsi="Times New Roman"/>
        </w:rPr>
        <w:t>6</w:t>
      </w:r>
    </w:p>
    <w:p w14:paraId="4D103CC2" w14:textId="77777777" w:rsidR="0017471F" w:rsidRPr="007754CE" w:rsidRDefault="0017471F" w:rsidP="0017471F">
      <w:pPr>
        <w:rPr>
          <w:rFonts w:ascii="Times New Roman" w:hAnsi="Times New Roman"/>
        </w:rPr>
      </w:pPr>
    </w:p>
    <w:p w14:paraId="02F7CAAD" w14:textId="25A4950D" w:rsidR="0017471F" w:rsidRPr="000B5086" w:rsidRDefault="0017471F" w:rsidP="0017471F">
      <w:pPr>
        <w:ind w:left="708"/>
        <w:rPr>
          <w:rFonts w:ascii="Times New Roman" w:hAnsi="Times New Roman"/>
        </w:rPr>
      </w:pPr>
      <w:r w:rsidRPr="007754CE">
        <w:rPr>
          <w:rFonts w:ascii="Times New Roman" w:hAnsi="Times New Roman"/>
        </w:rPr>
        <w:t xml:space="preserve">Onderwerp: Brief ex art. 43 RvO </w:t>
      </w:r>
      <w:r w:rsidR="00E118C9" w:rsidRPr="00E118C9">
        <w:rPr>
          <w:rFonts w:ascii="Times New Roman" w:hAnsi="Times New Roman"/>
          <w:b/>
          <w:bCs/>
        </w:rPr>
        <w:t>gob</w:t>
      </w:r>
      <w:r w:rsidR="00E118C9">
        <w:rPr>
          <w:rFonts w:ascii="Times New Roman" w:hAnsi="Times New Roman"/>
        </w:rPr>
        <w:t xml:space="preserve"> </w:t>
      </w:r>
      <w:r w:rsidRPr="007754CE">
        <w:rPr>
          <w:rFonts w:ascii="Times New Roman" w:hAnsi="Times New Roman"/>
        </w:rPr>
        <w:t xml:space="preserve">vragen </w:t>
      </w:r>
      <w:r>
        <w:rPr>
          <w:rFonts w:ascii="Times New Roman" w:hAnsi="Times New Roman"/>
        </w:rPr>
        <w:t>inzake hitte in de klaslokalen</w:t>
      </w:r>
    </w:p>
    <w:p w14:paraId="09553A20" w14:textId="77777777" w:rsidR="003B237B" w:rsidRDefault="003B237B" w:rsidP="002B506C">
      <w:pPr>
        <w:ind w:right="418"/>
      </w:pPr>
    </w:p>
    <w:p w14:paraId="161C7F21" w14:textId="77777777" w:rsidR="002B506C" w:rsidRDefault="002B506C" w:rsidP="002B506C">
      <w:pPr>
        <w:ind w:right="418" w:firstLine="708"/>
      </w:pPr>
      <w:r>
        <w:t>Geachte leden van het college van Burgemeester en Wethouders,</w:t>
      </w:r>
    </w:p>
    <w:p w14:paraId="5E45C5B5" w14:textId="77777777" w:rsidR="002B506C" w:rsidRDefault="002B506C" w:rsidP="002B506C">
      <w:pPr>
        <w:ind w:right="418"/>
      </w:pPr>
    </w:p>
    <w:p w14:paraId="7F33276B" w14:textId="77777777" w:rsidR="00246162" w:rsidRDefault="002B506C" w:rsidP="00246162">
      <w:pPr>
        <w:ind w:left="708" w:right="418"/>
      </w:pPr>
      <w:r>
        <w:t xml:space="preserve">De </w:t>
      </w:r>
      <w:r w:rsidRPr="002C0A69">
        <w:rPr>
          <w:b/>
          <w:bCs/>
        </w:rPr>
        <w:t>gob</w:t>
      </w:r>
      <w:r>
        <w:t xml:space="preserve"> fractie maakt zich zorgen over de hoge temperaturen in de klaslokalen </w:t>
      </w:r>
    </w:p>
    <w:p w14:paraId="0178FC8C" w14:textId="77777777" w:rsidR="00246162" w:rsidRDefault="002B506C" w:rsidP="00246162">
      <w:pPr>
        <w:ind w:left="708" w:right="418"/>
      </w:pPr>
      <w:r>
        <w:t xml:space="preserve">binnen onze gemeente. Het is voor leerlingen en docenten steeds moeilijker om </w:t>
      </w:r>
    </w:p>
    <w:p w14:paraId="74F45E3F" w14:textId="77777777" w:rsidR="00246162" w:rsidRDefault="002B506C" w:rsidP="00246162">
      <w:pPr>
        <w:ind w:left="708" w:right="418"/>
      </w:pPr>
      <w:r>
        <w:t xml:space="preserve">zich te concentreren en een goede leeromgeving te creëren bij de huidige hitte. </w:t>
      </w:r>
    </w:p>
    <w:p w14:paraId="35BEABA8" w14:textId="197D3F5C" w:rsidR="002B506C" w:rsidRDefault="002B506C" w:rsidP="00246162">
      <w:pPr>
        <w:ind w:left="708" w:right="418"/>
      </w:pPr>
      <w:r>
        <w:t xml:space="preserve">Daarom wil </w:t>
      </w:r>
      <w:r w:rsidR="00246162">
        <w:t xml:space="preserve">de </w:t>
      </w:r>
      <w:r w:rsidR="00246162" w:rsidRPr="00246162">
        <w:rPr>
          <w:b/>
          <w:bCs/>
        </w:rPr>
        <w:t>gob</w:t>
      </w:r>
      <w:r w:rsidR="00246162">
        <w:t xml:space="preserve"> fractie</w:t>
      </w:r>
      <w:r>
        <w:t xml:space="preserve"> graag enkele vragen stellen over de verantwoordelijkheden van de scholen en de rol van de gemeente in het waarborgen van een gezond binnenklimaat voor onze leerlingen.</w:t>
      </w:r>
    </w:p>
    <w:p w14:paraId="6ECC19CE" w14:textId="77777777" w:rsidR="002B506C" w:rsidRDefault="002B506C" w:rsidP="002B506C">
      <w:pPr>
        <w:ind w:right="418"/>
      </w:pPr>
    </w:p>
    <w:p w14:paraId="4E2C53A4" w14:textId="77777777" w:rsidR="002B506C" w:rsidRDefault="002B506C" w:rsidP="006670D0">
      <w:pPr>
        <w:ind w:left="708" w:right="418"/>
      </w:pPr>
      <w:r>
        <w:t>1. Wat zijn de specifieke verantwoordelijkheden van de scholen op het gebied van het creëren van een gezond binnenklimaat, vooral met betrekking tot temperatuurregulatie in de klaslokalen?</w:t>
      </w:r>
    </w:p>
    <w:p w14:paraId="1591A02F" w14:textId="77777777" w:rsidR="002B506C" w:rsidRDefault="002B506C" w:rsidP="006670D0">
      <w:pPr>
        <w:ind w:left="708" w:right="418"/>
      </w:pPr>
      <w:r>
        <w:t>2. Welke maatregelen zijn momenteel genomen door de scholen om de hoge temperaturen in de klaslokalen te verhelpen of te verminderen?</w:t>
      </w:r>
    </w:p>
    <w:p w14:paraId="0EBAEA3E" w14:textId="77777777" w:rsidR="002B506C" w:rsidRDefault="002B506C" w:rsidP="006670D0">
      <w:pPr>
        <w:ind w:left="708" w:right="418"/>
      </w:pPr>
      <w:r>
        <w:t>3. In hoeverre is de gemeente betrokken bij het ondersteunen van scholen bij het verbeteren van het binnenklimaat? Zijn er specifieke richtlijnen of subsidies beschikbaar voor dit doel?</w:t>
      </w:r>
    </w:p>
    <w:p w14:paraId="33B904B9" w14:textId="77777777" w:rsidR="002B506C" w:rsidRDefault="002B506C" w:rsidP="006670D0">
      <w:pPr>
        <w:ind w:left="708" w:right="418"/>
      </w:pPr>
      <w:r>
        <w:t>4. Wat zijn de plannen van de gemeente om in de toekomst te zorgen voor een beter binnenklimaat in schoolgebouwen, bijvoorbeeld door renovaties of verduurzamingsprojecten?</w:t>
      </w:r>
    </w:p>
    <w:p w14:paraId="5BF6E986" w14:textId="77777777" w:rsidR="002B506C" w:rsidRDefault="002B506C" w:rsidP="006670D0">
      <w:pPr>
        <w:ind w:left="708" w:right="418"/>
      </w:pPr>
      <w:r>
        <w:t>5. Hoe wordt de communicatie tussen de gemeente en de schoolbesturen georganiseerd om deze problemen aan te pakken en eventuele oplossingen te coördineren?</w:t>
      </w:r>
    </w:p>
    <w:p w14:paraId="2A699BFD" w14:textId="77777777" w:rsidR="002B506C" w:rsidRDefault="002B506C" w:rsidP="002B506C">
      <w:pPr>
        <w:ind w:right="418"/>
      </w:pPr>
    </w:p>
    <w:p w14:paraId="3091F860" w14:textId="37365C82" w:rsidR="002B506C" w:rsidRDefault="00ED6A40" w:rsidP="006670D0">
      <w:pPr>
        <w:ind w:left="708" w:right="418"/>
      </w:pPr>
      <w:r>
        <w:t xml:space="preserve">De gob fractie </w:t>
      </w:r>
      <w:r w:rsidR="002B506C">
        <w:t>zie</w:t>
      </w:r>
      <w:r>
        <w:t>t</w:t>
      </w:r>
      <w:r w:rsidR="002B506C">
        <w:t xml:space="preserve"> uw reactie en antwoorden op deze vragen graag tegemoet, zodat we samen kunnen werken aan een gezonde leeromgeving voor onze kinderen. </w:t>
      </w:r>
    </w:p>
    <w:p w14:paraId="6AF24EF1" w14:textId="77777777" w:rsidR="002B506C" w:rsidRDefault="002B506C" w:rsidP="002B506C">
      <w:pPr>
        <w:ind w:right="418"/>
      </w:pPr>
    </w:p>
    <w:p w14:paraId="6CCB6C1C" w14:textId="77777777" w:rsidR="002B506C" w:rsidRDefault="002B506C" w:rsidP="006670D0">
      <w:pPr>
        <w:ind w:right="418" w:firstLine="708"/>
      </w:pPr>
      <w:r>
        <w:t>Met vriendelijke groet,</w:t>
      </w:r>
    </w:p>
    <w:p w14:paraId="52FF520D" w14:textId="77777777" w:rsidR="002B506C" w:rsidRDefault="002B506C" w:rsidP="002B506C">
      <w:pPr>
        <w:ind w:right="418"/>
      </w:pPr>
    </w:p>
    <w:p w14:paraId="6BAAC0F7" w14:textId="77777777" w:rsidR="00EB2792" w:rsidRDefault="00EB2792" w:rsidP="006670D0">
      <w:pPr>
        <w:ind w:right="418" w:firstLine="708"/>
      </w:pPr>
      <w:r>
        <w:t xml:space="preserve">Marcel Claessens </w:t>
      </w:r>
    </w:p>
    <w:p w14:paraId="286F58EB" w14:textId="0BC38139" w:rsidR="00EB2792" w:rsidRDefault="002B506C" w:rsidP="006670D0">
      <w:pPr>
        <w:ind w:right="418" w:firstLine="708"/>
      </w:pPr>
      <w:r>
        <w:t>Gemeenteraadslid</w:t>
      </w:r>
      <w:r w:rsidR="00EB2792">
        <w:t xml:space="preserve"> gob</w:t>
      </w:r>
    </w:p>
    <w:p w14:paraId="0C6C9ACE" w14:textId="5EEF968C" w:rsidR="008F5D60" w:rsidRPr="0057060B" w:rsidRDefault="002B506C" w:rsidP="006670D0">
      <w:pPr>
        <w:ind w:right="418" w:firstLine="708"/>
      </w:pPr>
      <w:r>
        <w:t>Gemeente Sittard-Geleen</w:t>
      </w:r>
    </w:p>
    <w:sectPr w:rsidR="008F5D60" w:rsidRPr="0057060B" w:rsidSect="003A2B23">
      <w:headerReference w:type="even" r:id="rId9"/>
      <w:headerReference w:type="default" r:id="rId10"/>
      <w:headerReference w:type="first" r:id="rId11"/>
      <w:footerReference w:type="first" r:id="rId12"/>
      <w:pgSz w:w="11900" w:h="16840"/>
      <w:pgMar w:top="2694" w:right="1835" w:bottom="2269" w:left="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8F5AEE9" w14:textId="77777777" w:rsidR="00AA661E" w:rsidRDefault="00AA661E" w:rsidP="007B08E4">
      <w:r>
        <w:separator/>
      </w:r>
    </w:p>
  </w:endnote>
  <w:endnote w:type="continuationSeparator" w:id="0">
    <w:p w14:paraId="0F4374D8" w14:textId="77777777" w:rsidR="00AA661E" w:rsidRDefault="00AA661E" w:rsidP="007B0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6967736" w14:textId="77777777" w:rsidR="00F75505" w:rsidRDefault="005C78DB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835EEF" wp14:editId="30DDB504">
          <wp:simplePos x="0" y="0"/>
          <wp:positionH relativeFrom="column">
            <wp:posOffset>1270</wp:posOffset>
          </wp:positionH>
          <wp:positionV relativeFrom="paragraph">
            <wp:posOffset>-1785620</wp:posOffset>
          </wp:positionV>
          <wp:extent cx="7563485" cy="2428240"/>
          <wp:effectExtent l="0" t="0" r="0" b="0"/>
          <wp:wrapNone/>
          <wp:docPr id="3" name="Afbeelding 1" descr="Afbeelding met tekening&#10;&#10;Automatisch gegenereerde beschrijv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Afbeelding met tekening&#10;&#10;Automatisch gegenereerde beschrijv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242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7DE9E44" w14:textId="77777777" w:rsidR="00AA661E" w:rsidRDefault="00AA661E" w:rsidP="007B08E4">
      <w:r>
        <w:separator/>
      </w:r>
    </w:p>
  </w:footnote>
  <w:footnote w:type="continuationSeparator" w:id="0">
    <w:p w14:paraId="71810F3C" w14:textId="77777777" w:rsidR="00AA661E" w:rsidRDefault="00AA661E" w:rsidP="007B08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9537366" w14:textId="77777777" w:rsidR="007B08E4" w:rsidRDefault="00AA661E">
    <w:pPr>
      <w:pStyle w:val="Koptekst"/>
    </w:pPr>
    <w:r>
      <w:rPr>
        <w:noProof/>
        <w:lang w:val="en-US"/>
      </w:rPr>
      <w:pict w14:anchorId="70E785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3.75pt;height:839.7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GOBS volg per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63FD42A" w14:textId="77777777" w:rsidR="007B08E4" w:rsidRDefault="005C78DB" w:rsidP="00910C9C">
    <w:pPr>
      <w:pStyle w:val="Koptekst"/>
      <w:ind w:left="1418" w:right="701"/>
    </w:pPr>
    <w:r>
      <w:rPr>
        <w:noProof/>
      </w:rPr>
      <w:drawing>
        <wp:anchor distT="0" distB="0" distL="114300" distR="114300" simplePos="0" relativeHeight="251656192" behindDoc="0" locked="0" layoutInCell="1" allowOverlap="1" wp14:anchorId="4CC6AA7F" wp14:editId="7C87AFA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6500" cy="10693400"/>
          <wp:effectExtent l="0" t="0" r="0" b="0"/>
          <wp:wrapNone/>
          <wp:docPr id="5" name="Afbeelding 5" descr="Macintosh HD:Users:peter:Desktop:GOBS briefpap map:GOBS-briefpap-tbv.-template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 descr="Macintosh HD:Users:peter:Desktop:GOBS briefpap map:GOBS-briefpap-tbv.-template2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E40DD70" w14:textId="77777777" w:rsidR="007B08E4" w:rsidRDefault="005C78DB" w:rsidP="00910C9C">
    <w:pPr>
      <w:pStyle w:val="Koptekst"/>
      <w:ind w:left="1418" w:right="701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C6AEB50" wp14:editId="2CD26542">
          <wp:simplePos x="0" y="0"/>
          <wp:positionH relativeFrom="column">
            <wp:posOffset>0</wp:posOffset>
          </wp:positionH>
          <wp:positionV relativeFrom="paragraph">
            <wp:posOffset>20955</wp:posOffset>
          </wp:positionV>
          <wp:extent cx="7556500" cy="3492500"/>
          <wp:effectExtent l="0" t="0" r="0" b="0"/>
          <wp:wrapNone/>
          <wp:docPr id="4" name="Afbeelding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349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FFFFFF1D"/>
    <w:multiLevelType w:val="multilevel"/>
    <w:tmpl w:val="53D8E0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B146F8"/>
    <w:multiLevelType w:val="hybridMultilevel"/>
    <w:tmpl w:val="F878D1A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57454"/>
    <w:multiLevelType w:val="hybridMultilevel"/>
    <w:tmpl w:val="99C83A1C"/>
    <w:lvl w:ilvl="0" w:tplc="D2466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2F7E17"/>
    <w:multiLevelType w:val="hybridMultilevel"/>
    <w:tmpl w:val="9998FFA6"/>
    <w:lvl w:ilvl="0" w:tplc="2648E2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8300FAD"/>
    <w:multiLevelType w:val="hybridMultilevel"/>
    <w:tmpl w:val="283CF954"/>
    <w:lvl w:ilvl="0" w:tplc="E2929666">
      <w:start w:val="1"/>
      <w:numFmt w:val="bullet"/>
      <w:pStyle w:val="Opmaakprofiel2"/>
      <w:lvlText w:val=""/>
      <w:lvlJc w:val="left"/>
      <w:pPr>
        <w:tabs>
          <w:tab w:val="num" w:pos="0"/>
        </w:tabs>
        <w:ind w:left="0" w:hanging="567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FA7005"/>
    <w:multiLevelType w:val="hybridMultilevel"/>
    <w:tmpl w:val="4C105226"/>
    <w:lvl w:ilvl="0" w:tplc="5680FA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2A85FAF"/>
    <w:multiLevelType w:val="hybridMultilevel"/>
    <w:tmpl w:val="D8C6D0A0"/>
    <w:lvl w:ilvl="0" w:tplc="704ED3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57642445">
    <w:abstractNumId w:val="4"/>
  </w:num>
  <w:num w:numId="2" w16cid:durableId="1385642490">
    <w:abstractNumId w:val="0"/>
  </w:num>
  <w:num w:numId="3" w16cid:durableId="1886285506">
    <w:abstractNumId w:val="1"/>
  </w:num>
  <w:num w:numId="4" w16cid:durableId="237249867">
    <w:abstractNumId w:val="2"/>
  </w:num>
  <w:num w:numId="5" w16cid:durableId="694504349">
    <w:abstractNumId w:val="6"/>
  </w:num>
  <w:num w:numId="6" w16cid:durableId="190729594">
    <w:abstractNumId w:val="5"/>
  </w:num>
  <w:num w:numId="7" w16cid:durableId="1855920023">
    <w:abstractNumId w:val="3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3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06C"/>
    <w:rsid w:val="000006B5"/>
    <w:rsid w:val="00052077"/>
    <w:rsid w:val="0005340B"/>
    <w:rsid w:val="0008745D"/>
    <w:rsid w:val="000A43B8"/>
    <w:rsid w:val="000A458B"/>
    <w:rsid w:val="000C02DE"/>
    <w:rsid w:val="000C1A02"/>
    <w:rsid w:val="000D04A3"/>
    <w:rsid w:val="000D1305"/>
    <w:rsid w:val="000E55AC"/>
    <w:rsid w:val="000E6BAA"/>
    <w:rsid w:val="000F5322"/>
    <w:rsid w:val="000F6B56"/>
    <w:rsid w:val="001046D3"/>
    <w:rsid w:val="00114CA7"/>
    <w:rsid w:val="001231A3"/>
    <w:rsid w:val="00142DB9"/>
    <w:rsid w:val="00160CD3"/>
    <w:rsid w:val="001624AF"/>
    <w:rsid w:val="0017471F"/>
    <w:rsid w:val="00180AA8"/>
    <w:rsid w:val="00184928"/>
    <w:rsid w:val="001C0C8D"/>
    <w:rsid w:val="001D6417"/>
    <w:rsid w:val="001D7B7D"/>
    <w:rsid w:val="00215A39"/>
    <w:rsid w:val="002238CD"/>
    <w:rsid w:val="002247D3"/>
    <w:rsid w:val="002327E7"/>
    <w:rsid w:val="00246162"/>
    <w:rsid w:val="00266B34"/>
    <w:rsid w:val="0028331E"/>
    <w:rsid w:val="00285AEB"/>
    <w:rsid w:val="00297BFB"/>
    <w:rsid w:val="002B506C"/>
    <w:rsid w:val="002C0A69"/>
    <w:rsid w:val="002D6C23"/>
    <w:rsid w:val="00306837"/>
    <w:rsid w:val="00307EDD"/>
    <w:rsid w:val="003123B7"/>
    <w:rsid w:val="003221D4"/>
    <w:rsid w:val="00331705"/>
    <w:rsid w:val="003336F9"/>
    <w:rsid w:val="003370DA"/>
    <w:rsid w:val="00340EB5"/>
    <w:rsid w:val="003425F3"/>
    <w:rsid w:val="003651B3"/>
    <w:rsid w:val="003A2B23"/>
    <w:rsid w:val="003B237B"/>
    <w:rsid w:val="003B62C6"/>
    <w:rsid w:val="003C0C34"/>
    <w:rsid w:val="003E64D6"/>
    <w:rsid w:val="003E7194"/>
    <w:rsid w:val="003F5719"/>
    <w:rsid w:val="004152B0"/>
    <w:rsid w:val="004162E5"/>
    <w:rsid w:val="004163E1"/>
    <w:rsid w:val="004508E7"/>
    <w:rsid w:val="0045348A"/>
    <w:rsid w:val="00470F8D"/>
    <w:rsid w:val="00476577"/>
    <w:rsid w:val="00483605"/>
    <w:rsid w:val="004A554D"/>
    <w:rsid w:val="004E50B4"/>
    <w:rsid w:val="004F4C5F"/>
    <w:rsid w:val="00533255"/>
    <w:rsid w:val="005461DD"/>
    <w:rsid w:val="00547D75"/>
    <w:rsid w:val="0055285A"/>
    <w:rsid w:val="00560B8B"/>
    <w:rsid w:val="00561DA9"/>
    <w:rsid w:val="0056646B"/>
    <w:rsid w:val="0057060B"/>
    <w:rsid w:val="005801EE"/>
    <w:rsid w:val="00585D6C"/>
    <w:rsid w:val="005A4C1C"/>
    <w:rsid w:val="005B4C53"/>
    <w:rsid w:val="005C1CD7"/>
    <w:rsid w:val="005C54EF"/>
    <w:rsid w:val="005C78DB"/>
    <w:rsid w:val="005E334D"/>
    <w:rsid w:val="005F66BC"/>
    <w:rsid w:val="00615EF7"/>
    <w:rsid w:val="00622912"/>
    <w:rsid w:val="00622AF6"/>
    <w:rsid w:val="00650795"/>
    <w:rsid w:val="006670D0"/>
    <w:rsid w:val="0066724F"/>
    <w:rsid w:val="00667CC6"/>
    <w:rsid w:val="006706AA"/>
    <w:rsid w:val="00675B30"/>
    <w:rsid w:val="006769F8"/>
    <w:rsid w:val="00691CE3"/>
    <w:rsid w:val="00691D1C"/>
    <w:rsid w:val="006930BD"/>
    <w:rsid w:val="006B2D5A"/>
    <w:rsid w:val="006D71DC"/>
    <w:rsid w:val="006E12AE"/>
    <w:rsid w:val="006E6F97"/>
    <w:rsid w:val="00721B08"/>
    <w:rsid w:val="00722ADC"/>
    <w:rsid w:val="00734320"/>
    <w:rsid w:val="00734486"/>
    <w:rsid w:val="007344BC"/>
    <w:rsid w:val="007639A7"/>
    <w:rsid w:val="00772D18"/>
    <w:rsid w:val="00795392"/>
    <w:rsid w:val="00795F0F"/>
    <w:rsid w:val="007B08E4"/>
    <w:rsid w:val="007B7409"/>
    <w:rsid w:val="007C601C"/>
    <w:rsid w:val="007E2FB5"/>
    <w:rsid w:val="007E5F04"/>
    <w:rsid w:val="007E6D80"/>
    <w:rsid w:val="0080116B"/>
    <w:rsid w:val="008109ED"/>
    <w:rsid w:val="00810B7F"/>
    <w:rsid w:val="00811518"/>
    <w:rsid w:val="008119B8"/>
    <w:rsid w:val="0081606B"/>
    <w:rsid w:val="008379A5"/>
    <w:rsid w:val="00861462"/>
    <w:rsid w:val="0087515F"/>
    <w:rsid w:val="00880F5C"/>
    <w:rsid w:val="008B0E9C"/>
    <w:rsid w:val="008B1346"/>
    <w:rsid w:val="008C3CD0"/>
    <w:rsid w:val="008D094F"/>
    <w:rsid w:val="008E0600"/>
    <w:rsid w:val="008F3DA4"/>
    <w:rsid w:val="008F5AB0"/>
    <w:rsid w:val="008F5D60"/>
    <w:rsid w:val="009041A2"/>
    <w:rsid w:val="00910107"/>
    <w:rsid w:val="00910BD6"/>
    <w:rsid w:val="00910C9C"/>
    <w:rsid w:val="00923280"/>
    <w:rsid w:val="00925D6A"/>
    <w:rsid w:val="00943BFF"/>
    <w:rsid w:val="00957898"/>
    <w:rsid w:val="00960382"/>
    <w:rsid w:val="00967A22"/>
    <w:rsid w:val="00984270"/>
    <w:rsid w:val="0098615B"/>
    <w:rsid w:val="00987A69"/>
    <w:rsid w:val="00990759"/>
    <w:rsid w:val="009A1D7D"/>
    <w:rsid w:val="009B0BC4"/>
    <w:rsid w:val="009B55AB"/>
    <w:rsid w:val="009B7467"/>
    <w:rsid w:val="009C195F"/>
    <w:rsid w:val="009C3B2A"/>
    <w:rsid w:val="009C3D2C"/>
    <w:rsid w:val="009C6EF7"/>
    <w:rsid w:val="009D3A25"/>
    <w:rsid w:val="009F0BA5"/>
    <w:rsid w:val="009F1207"/>
    <w:rsid w:val="00A0421E"/>
    <w:rsid w:val="00A22155"/>
    <w:rsid w:val="00A24426"/>
    <w:rsid w:val="00A44B46"/>
    <w:rsid w:val="00A511B8"/>
    <w:rsid w:val="00A522E3"/>
    <w:rsid w:val="00A561E0"/>
    <w:rsid w:val="00A569DA"/>
    <w:rsid w:val="00A65E53"/>
    <w:rsid w:val="00A66B08"/>
    <w:rsid w:val="00A85EC1"/>
    <w:rsid w:val="00A93912"/>
    <w:rsid w:val="00AA661E"/>
    <w:rsid w:val="00AC50A0"/>
    <w:rsid w:val="00B002CC"/>
    <w:rsid w:val="00B13DE9"/>
    <w:rsid w:val="00B231A1"/>
    <w:rsid w:val="00B3136C"/>
    <w:rsid w:val="00B35DD3"/>
    <w:rsid w:val="00B43793"/>
    <w:rsid w:val="00B55747"/>
    <w:rsid w:val="00B65643"/>
    <w:rsid w:val="00B7018D"/>
    <w:rsid w:val="00B85AA0"/>
    <w:rsid w:val="00B8676F"/>
    <w:rsid w:val="00B86C4E"/>
    <w:rsid w:val="00BA539D"/>
    <w:rsid w:val="00BD007C"/>
    <w:rsid w:val="00BD3FB7"/>
    <w:rsid w:val="00BE5D4D"/>
    <w:rsid w:val="00BF154C"/>
    <w:rsid w:val="00C22D10"/>
    <w:rsid w:val="00C264C2"/>
    <w:rsid w:val="00C43903"/>
    <w:rsid w:val="00C64D3C"/>
    <w:rsid w:val="00C80336"/>
    <w:rsid w:val="00CA1597"/>
    <w:rsid w:val="00D04DE6"/>
    <w:rsid w:val="00D07299"/>
    <w:rsid w:val="00D12AB7"/>
    <w:rsid w:val="00D12BB7"/>
    <w:rsid w:val="00D34142"/>
    <w:rsid w:val="00D36CC3"/>
    <w:rsid w:val="00D7343C"/>
    <w:rsid w:val="00D87C93"/>
    <w:rsid w:val="00D87CEA"/>
    <w:rsid w:val="00DB17D1"/>
    <w:rsid w:val="00DC13E0"/>
    <w:rsid w:val="00DE5734"/>
    <w:rsid w:val="00DF5FDF"/>
    <w:rsid w:val="00E04CE3"/>
    <w:rsid w:val="00E065A9"/>
    <w:rsid w:val="00E07368"/>
    <w:rsid w:val="00E118C9"/>
    <w:rsid w:val="00E344DD"/>
    <w:rsid w:val="00E403C9"/>
    <w:rsid w:val="00E43CE3"/>
    <w:rsid w:val="00E73CF1"/>
    <w:rsid w:val="00E82ACB"/>
    <w:rsid w:val="00EB2792"/>
    <w:rsid w:val="00ED0F7B"/>
    <w:rsid w:val="00ED6A40"/>
    <w:rsid w:val="00ED7EC4"/>
    <w:rsid w:val="00EE75F3"/>
    <w:rsid w:val="00EF7E01"/>
    <w:rsid w:val="00F06B65"/>
    <w:rsid w:val="00F13C03"/>
    <w:rsid w:val="00F25199"/>
    <w:rsid w:val="00F2614E"/>
    <w:rsid w:val="00F43BD0"/>
    <w:rsid w:val="00F45DD8"/>
    <w:rsid w:val="00F470BF"/>
    <w:rsid w:val="00F53EC8"/>
    <w:rsid w:val="00F61AEB"/>
    <w:rsid w:val="00F62D56"/>
    <w:rsid w:val="00F717BC"/>
    <w:rsid w:val="00F73246"/>
    <w:rsid w:val="00F75505"/>
    <w:rsid w:val="00F90CF5"/>
    <w:rsid w:val="00FB548E"/>
    <w:rsid w:val="00FC501A"/>
    <w:rsid w:val="00FE2E45"/>
    <w:rsid w:val="00FF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567723"/>
  <w14:defaultImageDpi w14:val="300"/>
  <w15:docId w15:val="{FE6675A8-BEE6-304F-B327-B619BD8AE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90759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B08E4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B08E4"/>
  </w:style>
  <w:style w:type="paragraph" w:styleId="Voettekst">
    <w:name w:val="footer"/>
    <w:basedOn w:val="Standaard"/>
    <w:link w:val="VoettekstChar"/>
    <w:uiPriority w:val="99"/>
    <w:unhideWhenUsed/>
    <w:rsid w:val="007B08E4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B08E4"/>
  </w:style>
  <w:style w:type="character" w:styleId="Hyperlink">
    <w:name w:val="Hyperlink"/>
    <w:unhideWhenUsed/>
    <w:rsid w:val="0057060B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57060B"/>
    <w:pPr>
      <w:ind w:left="708"/>
    </w:pPr>
    <w:rPr>
      <w:rFonts w:ascii="Times New Roman" w:eastAsia="Times New Roman" w:hAnsi="Times New Roman"/>
    </w:rPr>
  </w:style>
  <w:style w:type="paragraph" w:customStyle="1" w:styleId="Opmaakprofiel2">
    <w:name w:val="Opmaakprofiel2"/>
    <w:basedOn w:val="Standaard"/>
    <w:rsid w:val="0057060B"/>
    <w:pPr>
      <w:numPr>
        <w:numId w:val="1"/>
      </w:numPr>
    </w:pPr>
    <w:rPr>
      <w:rFonts w:ascii="Times New Roman" w:eastAsia="Times New Roman" w:hAnsi="Times New Roman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344BC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068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4242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adsgriffie@sittard-geleen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celclaessens/Library/Group%20Containers/UBF8T346G9.Office/User%20Content.localized/Templates.localized/sjabloon%20gob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823D2F-0D98-F24A-8117-64949A0B5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gob.dotx</Template>
  <TotalTime>1</TotalTime>
  <Pages>1</Pages>
  <Words>279</Words>
  <Characters>1587</Characters>
  <Application>Microsoft Office Word</Application>
  <DocSecurity>0</DocSecurity>
  <Lines>42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Claessens</dc:creator>
  <cp:keywords/>
  <dc:description/>
  <cp:lastModifiedBy>marcel claessens</cp:lastModifiedBy>
  <cp:revision>2</cp:revision>
  <dcterms:created xsi:type="dcterms:W3CDTF">2026-06-24T09:48:00Z</dcterms:created>
  <dcterms:modified xsi:type="dcterms:W3CDTF">2026-06-24T09:48:00Z</dcterms:modified>
</cp:coreProperties>
</file>